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C11" w:rsidRPr="002F2C11" w:rsidRDefault="002F2C11" w:rsidP="002F2C11">
      <w:pPr>
        <w:spacing w:after="0"/>
        <w:jc w:val="center"/>
        <w:rPr>
          <w:rFonts w:ascii="TH Sarabun New" w:hAnsi="TH Sarabun New" w:cs="TH Sarabun New" w:hint="cs"/>
          <w:b/>
          <w:bCs/>
          <w:sz w:val="30"/>
          <w:szCs w:val="30"/>
        </w:rPr>
      </w:pPr>
      <w:r w:rsidRPr="008F1336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การเปิดโอกาสให้เกิดการมีส่วนร่วม </w:t>
      </w:r>
    </w:p>
    <w:p w:rsidR="00822FC0" w:rsidRDefault="002F2C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2F2C1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2F2C11">
        <w:rPr>
          <w:rFonts w:ascii="TH SarabunPSK" w:hAnsi="TH SarabunPSK" w:cs="TH SarabunPSK"/>
          <w:b/>
          <w:bCs/>
          <w:sz w:val="32"/>
          <w:szCs w:val="32"/>
          <w:cs/>
        </w:rPr>
        <w:t>วิจัยเชิงปฏิบัติการส่งเสริมการพัฒนายกระดับทักษะอาชีพในภาคเกษตรกรรม เพื่อสร้างมูลค่าเพิ่มและสร้างความเข้มแข็งแก่เศรษฐกิจฐานรากของชุมชน ของมหาวิทยาลัยมหาสารคา</w:t>
      </w:r>
      <w:r w:rsidRPr="002F2C11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2F2C11" w:rsidRPr="00D06FB3" w:rsidRDefault="002F2C11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8F1336">
        <w:rPr>
          <w:rFonts w:ascii="TH Sarabun New" w:hAnsi="TH Sarabun New" w:cs="TH Sarabun New"/>
          <w:b/>
          <w:bCs/>
          <w:sz w:val="30"/>
          <w:szCs w:val="30"/>
          <w:cs/>
        </w:rPr>
        <w:t>ส่วนที่ 1 ประเด็นหรือเรื่องในการมีส่วนร่วม</w:t>
      </w:r>
    </w:p>
    <w:p w:rsidR="00B65C59" w:rsidRPr="00AD1B3A" w:rsidRDefault="002F2C11" w:rsidP="00D06FB3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D06FB3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D06FB3" w:rsidRPr="00D06FB3">
        <w:rPr>
          <w:rFonts w:ascii="TH SarabunPSK" w:hAnsi="TH SarabunPSK" w:cs="TH SarabunPSK"/>
          <w:sz w:val="32"/>
          <w:szCs w:val="32"/>
          <w:cs/>
        </w:rPr>
        <w:t xml:space="preserve"> 9 มีนาคม 2566  </w:t>
      </w:r>
      <w:r w:rsidR="00822FC0">
        <w:rPr>
          <w:rFonts w:ascii="TH SarabunPSK" w:hAnsi="TH SarabunPSK" w:cs="TH SarabunPSK"/>
          <w:sz w:val="32"/>
          <w:szCs w:val="32"/>
          <w:cs/>
        </w:rPr>
        <w:t>คณะกรรมการกำกับติดตามการดำเนินโครงการช่วยเหลือเกษตรกรที่ประสบปัญหาจากการแพร่ระบาดของโรคติดเชื้อไวรัสโค</w:t>
      </w:r>
      <w:proofErr w:type="spellStart"/>
      <w:r w:rsidR="00822FC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822FC0">
        <w:rPr>
          <w:rFonts w:ascii="TH SarabunPSK" w:hAnsi="TH SarabunPSK" w:cs="TH SarabunPSK"/>
          <w:sz w:val="32"/>
          <w:szCs w:val="32"/>
          <w:cs/>
        </w:rPr>
        <w:t>นา 2019 (โควิด-19) ได้รับมอบหมายจากมหาวิทยาลัยมหาสารคาม ให้ร่วมสังเกตการณ์ร่วมกับสำนักงานตรวจเงินแผ่นดิน เพื่อตรวจสอบผลสัมฤทธิ์ และประสิทธิภาพการดำเนินโครงการโครงการช่วยเหลือเกษตรกรที่ประสบปัญหาจากการแพร่ระบาดของโรคติดเชื้อไวรัสโค</w:t>
      </w:r>
      <w:proofErr w:type="spellStart"/>
      <w:r w:rsidR="00822FC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822FC0">
        <w:rPr>
          <w:rFonts w:ascii="TH SarabunPSK" w:hAnsi="TH SarabunPSK" w:cs="TH SarabunPSK"/>
          <w:sz w:val="32"/>
          <w:szCs w:val="32"/>
          <w:cs/>
        </w:rPr>
        <w:t xml:space="preserve">นา 2019 (โควิด-19) </w:t>
      </w:r>
      <w:r w:rsidR="00822FC0" w:rsidRPr="00AD1B3A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822FC0" w:rsidRPr="00AD1B3A">
        <w:rPr>
          <w:rFonts w:ascii="TH SarabunPSK" w:hAnsi="TH SarabunPSK" w:cs="TH SarabunPSK"/>
          <w:sz w:val="32"/>
          <w:szCs w:val="32"/>
          <w:cs/>
        </w:rPr>
        <w:t>กลุ่มวิสาหกิจชุมชนเกษตรอินทรีย์วิถีพอเพียง</w:t>
      </w:r>
      <w:r w:rsidR="00822FC0" w:rsidRPr="00AD1B3A">
        <w:rPr>
          <w:rFonts w:ascii="TH SarabunPSK" w:hAnsi="TH SarabunPSK" w:cs="TH SarabunPSK" w:hint="cs"/>
          <w:sz w:val="32"/>
          <w:szCs w:val="32"/>
          <w:cs/>
        </w:rPr>
        <w:t xml:space="preserve">บ้านน้ำใส หมู่ที่ 7  ตำบลขามเฒ่าพัฒนา อำเภอกันทรวิชัย จังหวัดมหาสารคาม </w:t>
      </w:r>
      <w:r w:rsidR="00AD1B3A">
        <w:rPr>
          <w:rFonts w:ascii="TH SarabunPSK" w:hAnsi="TH SarabunPSK" w:cs="TH SarabunPSK" w:hint="cs"/>
          <w:sz w:val="32"/>
          <w:szCs w:val="32"/>
          <w:cs/>
        </w:rPr>
        <w:t>เพื่อทราบถึงแนวทางและขั้นตอนการดำเนินงานตามกิจกรรมที่กำหนด ผลการดำเนินงาน และปัญหาอุปสรรคที่เกี่ยวข้องกับการดำเนินโครงการ พร้อมแนวทางแก้ไขให้กับกลุ่มวิสาหกิจชุมชน</w:t>
      </w:r>
      <w:r w:rsidR="005F0CCA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:rsidR="002F2C11" w:rsidRDefault="002F2C11" w:rsidP="002F2C11">
      <w:pPr>
        <w:spacing w:after="0"/>
        <w:jc w:val="thaiDistribute"/>
        <w:rPr>
          <w:rFonts w:ascii="TH Sarabun New" w:hAnsi="TH Sarabun New" w:cs="TH Sarabun New"/>
          <w:b/>
          <w:bCs/>
          <w:sz w:val="30"/>
          <w:szCs w:val="30"/>
        </w:rPr>
      </w:pPr>
      <w:r w:rsidRPr="008F1336">
        <w:rPr>
          <w:rFonts w:ascii="TH Sarabun New" w:hAnsi="TH Sarabun New" w:cs="TH Sarabun New"/>
          <w:b/>
          <w:bCs/>
          <w:sz w:val="30"/>
          <w:szCs w:val="30"/>
          <w:cs/>
        </w:rPr>
        <w:t>ส่วนที่ 2 สรุปข้อมูลของผู้มีส่วนร่วม</w:t>
      </w:r>
    </w:p>
    <w:p w:rsidR="005F0CCA" w:rsidRDefault="005F0CCA" w:rsidP="002F2C11">
      <w:p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b/>
          <w:bCs/>
          <w:sz w:val="30"/>
          <w:szCs w:val="30"/>
          <w:cs/>
        </w:rPr>
        <w:t xml:space="preserve"> </w:t>
      </w:r>
      <w:r>
        <w:rPr>
          <w:rFonts w:ascii="TH Sarabun New" w:hAnsi="TH Sarabun New" w:cs="TH Sarabun New"/>
          <w:b/>
          <w:bCs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โดยมี ประธานกลุ่มวิสาหกิจชุมชน และสมาชิกกลุ่มวิสาหกิจชุมชนเข้าร่วมโครงการดังนี้</w:t>
      </w:r>
    </w:p>
    <w:p w:rsidR="005F0CCA" w:rsidRDefault="005F0CCA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 xml:space="preserve">นายไชยรัตน์ สมภูมิ </w:t>
      </w:r>
      <w:r w:rsidR="00AA0029"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ผู้ใหญ่บ้าน ม.7 บ้านน้ำใส ต.ขามเฒ่าพัฒนา อ.กันทรวิชัย จ.มหาสารคาม</w:t>
      </w:r>
    </w:p>
    <w:p w:rsidR="005F0CCA" w:rsidRDefault="005F0CCA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 xml:space="preserve">นางสาวพุทธิดา เหล่านรสิงห์ </w:t>
      </w:r>
      <w:r w:rsidR="00AA0029"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 xml:space="preserve"> 5 ม.7  </w:t>
      </w:r>
      <w:r>
        <w:rPr>
          <w:rFonts w:ascii="TH Sarabun New" w:hAnsi="TH Sarabun New" w:cs="TH Sarabun New" w:hint="cs"/>
          <w:sz w:val="30"/>
          <w:szCs w:val="30"/>
          <w:cs/>
        </w:rPr>
        <w:t>บ้านน้ำใส ต.ขามเฒ่าพัฒนา อ.กันทรวิชัย จ.มหาสารคาม</w:t>
      </w:r>
    </w:p>
    <w:p w:rsidR="005F0CCA" w:rsidRDefault="005F0CCA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นางสาว</w:t>
      </w:r>
      <w:r>
        <w:rPr>
          <w:rFonts w:ascii="TH Sarabun New" w:hAnsi="TH Sarabun New" w:cs="TH Sarabun New" w:hint="cs"/>
          <w:sz w:val="30"/>
          <w:szCs w:val="30"/>
          <w:cs/>
        </w:rPr>
        <w:t>มลิว</w:t>
      </w:r>
      <w:proofErr w:type="spellStart"/>
      <w:r>
        <w:rPr>
          <w:rFonts w:ascii="TH Sarabun New" w:hAnsi="TH Sarabun New" w:cs="TH Sarabun New" w:hint="cs"/>
          <w:sz w:val="30"/>
          <w:szCs w:val="30"/>
          <w:cs/>
        </w:rPr>
        <w:t>ัล</w:t>
      </w:r>
      <w:proofErr w:type="spellEnd"/>
      <w:r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proofErr w:type="spellStart"/>
      <w:r>
        <w:rPr>
          <w:rFonts w:ascii="TH Sarabun New" w:hAnsi="TH Sarabun New" w:cs="TH Sarabun New" w:hint="cs"/>
          <w:sz w:val="30"/>
          <w:szCs w:val="30"/>
          <w:cs/>
        </w:rPr>
        <w:t>โสภะ</w:t>
      </w:r>
      <w:proofErr w:type="spellEnd"/>
      <w:r>
        <w:rPr>
          <w:rFonts w:ascii="TH Sarabun New" w:hAnsi="TH Sarabun New" w:cs="TH Sarabun New" w:hint="cs"/>
          <w:sz w:val="30"/>
          <w:szCs w:val="30"/>
          <w:cs/>
        </w:rPr>
        <w:t>บุญ</w:t>
      </w:r>
      <w:r w:rsidR="00AA0029"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="00AA0029"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61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ม.7  บ้านน้ำใส ต.ขามเฒ่าพัฒนา อ.กันทรวิชัย จ.มหาสารคาม</w:t>
      </w:r>
    </w:p>
    <w:p w:rsidR="005F0CCA" w:rsidRDefault="005F0CCA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 xml:space="preserve">นางคำปวน ปาระคน </w:t>
      </w:r>
      <w:r w:rsidR="00AA0029">
        <w:rPr>
          <w:rFonts w:ascii="TH Sarabun New" w:hAnsi="TH Sarabun New" w:cs="TH Sarabun New"/>
          <w:sz w:val="30"/>
          <w:szCs w:val="30"/>
          <w:cs/>
        </w:rPr>
        <w:tab/>
      </w:r>
      <w:r w:rsidR="00AA0029">
        <w:rPr>
          <w:rFonts w:ascii="TH Sarabun New" w:hAnsi="TH Sarabun New" w:cs="TH Sarabun New"/>
          <w:sz w:val="30"/>
          <w:szCs w:val="30"/>
          <w:cs/>
        </w:rPr>
        <w:tab/>
      </w:r>
      <w:r w:rsidR="00AA0029">
        <w:rPr>
          <w:rFonts w:ascii="TH Sarabun New" w:hAnsi="TH Sarabun New" w:cs="TH Sarabun New" w:hint="cs"/>
          <w:sz w:val="30"/>
          <w:szCs w:val="30"/>
          <w:cs/>
        </w:rPr>
        <w:t>63</w:t>
      </w:r>
      <w:r w:rsidR="00AA0029">
        <w:rPr>
          <w:rFonts w:ascii="TH Sarabun New" w:hAnsi="TH Sarabun New" w:cs="TH Sarabun New" w:hint="cs"/>
          <w:sz w:val="30"/>
          <w:szCs w:val="30"/>
          <w:cs/>
        </w:rPr>
        <w:t xml:space="preserve"> ม.7  บ้านน้ำใส ต.ขามเฒ่าพัฒนา อ.กันทรวิชัย จ.มหาสารคาม</w:t>
      </w:r>
    </w:p>
    <w:p w:rsidR="00AA0029" w:rsidRDefault="00AA0029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นางสาว</w:t>
      </w:r>
      <w:proofErr w:type="spellStart"/>
      <w:r>
        <w:rPr>
          <w:rFonts w:ascii="TH Sarabun New" w:hAnsi="TH Sarabun New" w:cs="TH Sarabun New" w:hint="cs"/>
          <w:sz w:val="30"/>
          <w:szCs w:val="30"/>
          <w:cs/>
        </w:rPr>
        <w:t>ไพวัล</w:t>
      </w:r>
      <w:proofErr w:type="spellEnd"/>
      <w:r>
        <w:rPr>
          <w:rFonts w:ascii="TH Sarabun New" w:hAnsi="TH Sarabun New" w:cs="TH Sarabun New" w:hint="cs"/>
          <w:sz w:val="30"/>
          <w:szCs w:val="30"/>
          <w:cs/>
        </w:rPr>
        <w:t xml:space="preserve"> แพงไข่สอน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 xml:space="preserve"> 26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ม.7  บ้านน้ำใส ต.ขามเฒ่าพัฒนา อ.กันทรวิชัย จ.มหาสารคาม</w:t>
      </w:r>
    </w:p>
    <w:p w:rsidR="00AA0029" w:rsidRDefault="00AA0029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นางมะลิ เหล่าศรียง</w:t>
      </w:r>
      <w:proofErr w:type="spellStart"/>
      <w:r>
        <w:rPr>
          <w:rFonts w:ascii="TH Sarabun New" w:hAnsi="TH Sarabun New" w:cs="TH Sarabun New" w:hint="cs"/>
          <w:sz w:val="30"/>
          <w:szCs w:val="30"/>
          <w:cs/>
        </w:rPr>
        <w:t>ค์</w:t>
      </w:r>
      <w:proofErr w:type="spellEnd"/>
      <w:r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64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ม.7  บ้านน้ำใส ต.ขามเฒ่าพัฒนา อ.กันทรวิชัย จ.มหาสารคาม</w:t>
      </w:r>
    </w:p>
    <w:p w:rsidR="00AA0029" w:rsidRDefault="00AA0029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นายสุนทร สมภูมิ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126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ม.7  บ้านน้ำใส ต.ขามเฒ่าพัฒนา อ.กันทรวิชัย จ.มหาสารคาม</w:t>
      </w:r>
    </w:p>
    <w:p w:rsidR="00AA0029" w:rsidRDefault="00AA0029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นางชื่น สมภูมิ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70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ม.7  บ้านน้ำใส ต.ขามเฒ่าพัฒนา อ.กันทรวิชัย จ.มหาสารคาม</w:t>
      </w:r>
    </w:p>
    <w:p w:rsidR="00AA0029" w:rsidRDefault="00AA0029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นางสาวลออ ภูลวง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71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ม.7  บ้านน้ำใส ต.ขามเฒ่าพัฒนา อ.กันทรวิชัย จ.มหาสารคาม</w:t>
      </w:r>
    </w:p>
    <w:p w:rsidR="00AA0029" w:rsidRDefault="00AA0029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นางจันทร์เพ็ญ เหล่าอรคะ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82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ม.7  บ้านน้ำใส ต.ขามเฒ่าพัฒนา อ.กันทรวิชัย จ.มหาสารคาม</w:t>
      </w:r>
    </w:p>
    <w:p w:rsidR="00AA0029" w:rsidRDefault="00AA0029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 xml:space="preserve">นายศรสิน คำวิเศษ 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142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ม.7  บ้านน้ำใส ต.ขามเฒ่าพัฒนา อ.กันทรวิชัย จ.มหาสารคาม</w:t>
      </w:r>
    </w:p>
    <w:p w:rsidR="00AA0029" w:rsidRDefault="00AA0029" w:rsidP="005F0CCA">
      <w:pPr>
        <w:pStyle w:val="a3"/>
        <w:numPr>
          <w:ilvl w:val="0"/>
          <w:numId w:val="1"/>
        </w:numPr>
        <w:spacing w:after="0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sz w:val="30"/>
          <w:szCs w:val="30"/>
          <w:cs/>
        </w:rPr>
        <w:t>นายไชยรัตน์ สมภูมิ</w:t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/>
          <w:sz w:val="30"/>
          <w:szCs w:val="30"/>
          <w:cs/>
        </w:rPr>
        <w:tab/>
      </w:r>
      <w:r>
        <w:rPr>
          <w:rFonts w:ascii="TH Sarabun New" w:hAnsi="TH Sarabun New" w:cs="TH Sarabun New" w:hint="cs"/>
          <w:sz w:val="30"/>
          <w:szCs w:val="30"/>
          <w:cs/>
        </w:rPr>
        <w:t>ม.7  บ้านน้ำใส ต.ขามเฒ่าพัฒนา อ.กันทรวิชัย จ.มหาสารคาม</w:t>
      </w:r>
    </w:p>
    <w:p w:rsidR="00AA0029" w:rsidRPr="005F0CCA" w:rsidRDefault="00AA0029" w:rsidP="00AA0029">
      <w:pPr>
        <w:pStyle w:val="a3"/>
        <w:spacing w:after="0"/>
        <w:jc w:val="thaiDistribute"/>
        <w:rPr>
          <w:rFonts w:ascii="TH Sarabun New" w:hAnsi="TH Sarabun New" w:cs="TH Sarabun New" w:hint="cs"/>
          <w:sz w:val="30"/>
          <w:szCs w:val="30"/>
        </w:rPr>
      </w:pPr>
    </w:p>
    <w:p w:rsidR="00AA0029" w:rsidRPr="00AA0029" w:rsidRDefault="00AA0029" w:rsidP="00AA0029">
      <w:pPr>
        <w:spacing w:after="0"/>
        <w:jc w:val="thaiDistribute"/>
        <w:rPr>
          <w:rFonts w:ascii="TH Sarabun New" w:hAnsi="TH Sarabun New" w:cs="TH Sarabun New"/>
          <w:b/>
          <w:bCs/>
          <w:sz w:val="30"/>
          <w:szCs w:val="30"/>
        </w:rPr>
      </w:pPr>
      <w:r w:rsidRPr="00AA0029">
        <w:rPr>
          <w:rFonts w:ascii="TH Sarabun New" w:hAnsi="TH Sarabun New" w:cs="TH Sarabun New" w:hint="cs"/>
          <w:b/>
          <w:bCs/>
          <w:sz w:val="30"/>
          <w:szCs w:val="30"/>
          <w:cs/>
        </w:rPr>
        <w:t xml:space="preserve">ส่วนที่ 3 </w:t>
      </w:r>
      <w:r w:rsidRPr="00AA0029">
        <w:rPr>
          <w:rFonts w:ascii="TH Sarabun New" w:hAnsi="TH Sarabun New" w:cs="TH Sarabun New"/>
          <w:b/>
          <w:bCs/>
          <w:sz w:val="30"/>
          <w:szCs w:val="30"/>
          <w:cs/>
        </w:rPr>
        <w:t>ผลจากการมีส่วนร่วม</w:t>
      </w:r>
    </w:p>
    <w:p w:rsidR="00796D82" w:rsidRPr="00F25D96" w:rsidRDefault="00AA0029" w:rsidP="00D06FB3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25D96">
        <w:rPr>
          <w:rFonts w:ascii="TH SarabunPSK" w:hAnsi="TH SarabunPSK" w:cs="TH SarabunPSK" w:hint="cs"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sz w:val="32"/>
          <w:szCs w:val="32"/>
          <w:cs/>
        </w:rPr>
        <w:t>จากที่ทางมหาวิทยาลัยมหาสารคามได้สัมภาษณ์ผู้ที่เข้าร่วมโครงการดังกล่าว</w:t>
      </w:r>
      <w:r w:rsidR="00F25D96">
        <w:rPr>
          <w:rFonts w:ascii="TH SarabunPSK" w:hAnsi="TH SarabunPSK" w:cs="TH SarabunPSK" w:hint="cs"/>
          <w:sz w:val="32"/>
          <w:szCs w:val="32"/>
          <w:cs/>
        </w:rPr>
        <w:t xml:space="preserve">โดยรวมแล้วได้รับข้อเสนอแนะ </w:t>
      </w:r>
      <w:r w:rsidR="00F25D96" w:rsidRPr="00F25D96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 w:rsidR="00B65C59" w:rsidRPr="00F25D96">
        <w:rPr>
          <w:rFonts w:ascii="TH SarabunPSK" w:hAnsi="TH SarabunPSK" w:cs="TH SarabunPSK" w:hint="cs"/>
          <w:sz w:val="32"/>
          <w:szCs w:val="32"/>
          <w:cs/>
        </w:rPr>
        <w:t>ต้องการ</w:t>
      </w:r>
      <w:r w:rsidR="00822FC0" w:rsidRPr="00F25D96">
        <w:rPr>
          <w:rFonts w:ascii="TH SarabunPSK" w:hAnsi="TH SarabunPSK" w:cs="TH SarabunPSK" w:hint="cs"/>
          <w:sz w:val="32"/>
          <w:szCs w:val="32"/>
          <w:cs/>
        </w:rPr>
        <w:t>ให้มหาวิทยาลัย</w:t>
      </w:r>
      <w:r w:rsidR="00F25D96">
        <w:rPr>
          <w:rFonts w:ascii="TH SarabunPSK" w:hAnsi="TH SarabunPSK" w:cs="TH SarabunPSK" w:hint="cs"/>
          <w:sz w:val="32"/>
          <w:szCs w:val="32"/>
          <w:cs/>
        </w:rPr>
        <w:t>มหาสารคาม</w:t>
      </w:r>
      <w:r w:rsidR="00822FC0" w:rsidRPr="00F25D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C59" w:rsidRPr="00F25D96">
        <w:rPr>
          <w:rFonts w:ascii="TH SarabunPSK" w:hAnsi="TH SarabunPSK" w:cs="TH SarabunPSK" w:hint="cs"/>
          <w:sz w:val="32"/>
          <w:szCs w:val="32"/>
          <w:cs/>
        </w:rPr>
        <w:t>นำองค์ความรู้เกี่ยวกับการการ</w:t>
      </w:r>
      <w:r w:rsidR="00822FC0" w:rsidRPr="00F25D96">
        <w:rPr>
          <w:rFonts w:ascii="TH SarabunPSK" w:hAnsi="TH SarabunPSK" w:cs="TH SarabunPSK" w:hint="cs"/>
          <w:sz w:val="32"/>
          <w:szCs w:val="32"/>
          <w:cs/>
        </w:rPr>
        <w:t>ผลิตอาหารไก่ไข่</w:t>
      </w:r>
      <w:r w:rsidR="00F25D96">
        <w:rPr>
          <w:rFonts w:ascii="TH SarabunPSK" w:hAnsi="TH SarabunPSK" w:cs="TH SarabunPSK" w:hint="cs"/>
          <w:sz w:val="32"/>
          <w:szCs w:val="32"/>
          <w:cs/>
        </w:rPr>
        <w:t>ที่ใช้วัตถุดิบที่มีในท้องถิ่นมาแปรรูป</w:t>
      </w:r>
      <w:r w:rsidR="00B65C59" w:rsidRPr="00F25D9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22FC0" w:rsidRPr="00F25D96">
        <w:rPr>
          <w:rFonts w:ascii="TH SarabunPSK" w:hAnsi="TH SarabunPSK" w:cs="TH SarabunPSK" w:hint="cs"/>
          <w:sz w:val="32"/>
          <w:szCs w:val="32"/>
          <w:cs/>
        </w:rPr>
        <w:t>ลดต้นทุน</w:t>
      </w:r>
      <w:r w:rsidR="00F25D96">
        <w:rPr>
          <w:rFonts w:ascii="TH SarabunPSK" w:hAnsi="TH SarabunPSK" w:cs="TH SarabunPSK" w:hint="cs"/>
          <w:sz w:val="32"/>
          <w:szCs w:val="32"/>
          <w:cs/>
        </w:rPr>
        <w:t>ในการซื้ออาหารไข่ไก่ ทำให้มีรายได้เพิ่มมากขึ้น</w:t>
      </w:r>
    </w:p>
    <w:p w:rsidR="00822FC0" w:rsidRDefault="00822FC0">
      <w:r>
        <w:rPr>
          <w:noProof/>
        </w:rPr>
        <w:lastRenderedPageBreak/>
        <w:drawing>
          <wp:inline distT="0" distB="0" distL="0" distR="0" wp14:anchorId="5B6732F5">
            <wp:extent cx="2628900" cy="1996529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54" cy="2000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6172CFC6">
            <wp:extent cx="2790825" cy="202692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09" cy="2030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FC0" w:rsidRDefault="00822FC0">
      <w:r>
        <w:rPr>
          <w:noProof/>
        </w:rPr>
        <w:drawing>
          <wp:inline distT="0" distB="0" distL="0" distR="0" wp14:anchorId="284F4B00">
            <wp:extent cx="2619375" cy="196460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9" cy="197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563D2D">
            <wp:extent cx="2781300" cy="1977390"/>
            <wp:effectExtent l="0" t="0" r="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26" cy="198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FB3" w:rsidRDefault="00D06FB3"/>
    <w:p w:rsidR="00D06FB3" w:rsidRDefault="00D06FB3">
      <w:pPr>
        <w:rPr>
          <w:rFonts w:hint="cs"/>
        </w:rPr>
      </w:pPr>
    </w:p>
    <w:p w:rsidR="001E16A1" w:rsidRDefault="001E16A1" w:rsidP="00D06FB3">
      <w:pPr>
        <w:jc w:val="thaiDistribute"/>
        <w:rPr>
          <w:rFonts w:ascii="TH Sarabun New" w:hAnsi="TH Sarabun New" w:cs="TH Sarabun New"/>
          <w:b/>
          <w:bCs/>
          <w:sz w:val="30"/>
          <w:szCs w:val="30"/>
        </w:rPr>
      </w:pPr>
      <w:r w:rsidRPr="008F1336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ส่วนที่ </w:t>
      </w:r>
      <w:r>
        <w:rPr>
          <w:rFonts w:ascii="TH Sarabun New" w:hAnsi="TH Sarabun New" w:cs="TH Sarabun New" w:hint="cs"/>
          <w:b/>
          <w:bCs/>
          <w:sz w:val="30"/>
          <w:szCs w:val="30"/>
          <w:cs/>
        </w:rPr>
        <w:t>4</w:t>
      </w:r>
      <w:r w:rsidRPr="008F1336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0C0364">
        <w:rPr>
          <w:rFonts w:ascii="TH Sarabun New" w:hAnsi="TH Sarabun New" w:cs="TH Sarabun New"/>
          <w:b/>
          <w:bCs/>
          <w:sz w:val="30"/>
          <w:szCs w:val="30"/>
          <w:cs/>
        </w:rPr>
        <w:t>การนำผลจากการมีส่วนร่วมไปปรับปรุงพัฒนาการดำเนินงาน</w:t>
      </w:r>
    </w:p>
    <w:p w:rsidR="00D06FB3" w:rsidRPr="00D06FB3" w:rsidRDefault="00F25D96" w:rsidP="00D06FB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ทางมหาวิทยาลัยมหาสารคามได้ดำเนินการตามข้อเสนอแนะของผู้เข้าร่วมโคงการดังกล่าวโดย</w:t>
      </w:r>
      <w:r w:rsidR="00D06FB3" w:rsidRPr="00D06FB3">
        <w:rPr>
          <w:rFonts w:ascii="TH Sarabun New" w:hAnsi="TH Sarabun New" w:cs="TH Sarabun New"/>
          <w:sz w:val="32"/>
          <w:szCs w:val="32"/>
          <w:cs/>
        </w:rPr>
        <w:t>ในวันที่ 24 มีนาคม 2566</w:t>
      </w:r>
      <w:r w:rsidR="00D06FB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06FB3" w:rsidRPr="00D06FB3">
        <w:rPr>
          <w:rFonts w:ascii="TH Sarabun New" w:hAnsi="TH Sarabun New" w:cs="TH Sarabun New"/>
          <w:sz w:val="32"/>
          <w:szCs w:val="32"/>
          <w:cs/>
        </w:rPr>
        <w:t>มหาวิทยาลัยมหาสารคาม ได้ประสานอาจารย์ ผู้เชี่ยวชาญในมหาวิทยาลัย</w:t>
      </w:r>
      <w:r w:rsidR="001E16A1"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="00D06FB3" w:rsidRPr="00D06FB3">
        <w:rPr>
          <w:rFonts w:ascii="TH Sarabun New" w:hAnsi="TH Sarabun New" w:cs="TH Sarabun New"/>
          <w:sz w:val="32"/>
          <w:szCs w:val="32"/>
          <w:cs/>
        </w:rPr>
        <w:t xml:space="preserve"> จัดกิจกรรมถ่ายทอดเทคโนโลยีการผลิตอาหารไก่ไข่ เพื่อลดต้นทุนให้กับกลุ่มวิสาหกิจชุมชนบ้านน้ำใส ตำบลขามเฒ่าพัฒนา อำเภอกันทรวิชัย จังหวัดมหาสารคาม โดย รองศาสตราจารย์ </w:t>
      </w:r>
      <w:r w:rsidR="001E16A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06FB3" w:rsidRPr="00D06FB3">
        <w:rPr>
          <w:rFonts w:ascii="TH Sarabun New" w:hAnsi="TH Sarabun New" w:cs="TH Sarabun New"/>
          <w:sz w:val="32"/>
          <w:szCs w:val="32"/>
          <w:cs/>
        </w:rPr>
        <w:t xml:space="preserve">ดร.ทรงศักดิ์ จำปาวะดี คณะเทคโนโลยี มหาวิทยาลัยมหาสารคาม  </w:t>
      </w:r>
      <w:r w:rsidR="001E16A1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D06FB3" w:rsidRPr="00D06FB3">
        <w:rPr>
          <w:rFonts w:ascii="TH Sarabun New" w:hAnsi="TH Sarabun New" w:cs="TH Sarabun New"/>
          <w:sz w:val="32"/>
          <w:szCs w:val="32"/>
          <w:cs/>
        </w:rPr>
        <w:t>ให้ความรู้</w:t>
      </w:r>
      <w:r w:rsidR="001E16A1">
        <w:rPr>
          <w:rFonts w:ascii="TH Sarabun New" w:hAnsi="TH Sarabun New" w:cs="TH Sarabun New" w:hint="cs"/>
          <w:sz w:val="32"/>
          <w:szCs w:val="32"/>
          <w:cs/>
        </w:rPr>
        <w:t>ในการ</w:t>
      </w:r>
      <w:r w:rsidR="00D06FB3" w:rsidRPr="00D06FB3">
        <w:rPr>
          <w:rFonts w:ascii="TH Sarabun New" w:hAnsi="TH Sarabun New" w:cs="TH Sarabun New"/>
          <w:sz w:val="32"/>
          <w:szCs w:val="32"/>
          <w:cs/>
        </w:rPr>
        <w:t xml:space="preserve">ผลิตอาหารไก่ไข่ เพื่อลดต้นทุนอาหารไก่ไข่ให้เกษตรกรในชุมชนและได้เพิ่มพูนความรู้เรื่องเทคนิคการเลี้ยง ไก่ เป็ด โค กระบือ แพะ แกะให้ชุมชนอีกด้วย </w:t>
      </w:r>
      <w:bookmarkStart w:id="0" w:name="_GoBack"/>
      <w:bookmarkEnd w:id="0"/>
    </w:p>
    <w:p w:rsidR="00D06FB3" w:rsidRDefault="00D06FB3">
      <w:r>
        <w:rPr>
          <w:noProof/>
        </w:rPr>
        <w:lastRenderedPageBreak/>
        <w:drawing>
          <wp:inline distT="0" distB="0" distL="0" distR="0">
            <wp:extent cx="2609850" cy="174074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95" cy="17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5575" cy="179792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94" cy="18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B3" w:rsidRDefault="00D06FB3">
      <w:r>
        <w:rPr>
          <w:noProof/>
        </w:rPr>
        <w:drawing>
          <wp:inline distT="0" distB="0" distL="0" distR="0">
            <wp:extent cx="2571750" cy="1715337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72" cy="171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86050" cy="172148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69" cy="172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B3" w:rsidRDefault="00D06FB3">
      <w:r>
        <w:rPr>
          <w:noProof/>
        </w:rPr>
        <w:drawing>
          <wp:inline distT="0" distB="0" distL="0" distR="0">
            <wp:extent cx="2514600" cy="1647571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76" cy="16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95575" cy="1670685"/>
            <wp:effectExtent l="0" t="0" r="9525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40" cy="16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B3" w:rsidRDefault="00D06FB3"/>
    <w:sectPr w:rsidR="00D06F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B53627"/>
    <w:multiLevelType w:val="hybridMultilevel"/>
    <w:tmpl w:val="88D4A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FC0"/>
    <w:rsid w:val="001E16A1"/>
    <w:rsid w:val="002F2C11"/>
    <w:rsid w:val="005F0CCA"/>
    <w:rsid w:val="00796D82"/>
    <w:rsid w:val="00822FC0"/>
    <w:rsid w:val="00AA0029"/>
    <w:rsid w:val="00AD1B3A"/>
    <w:rsid w:val="00B65C59"/>
    <w:rsid w:val="00D06FB3"/>
    <w:rsid w:val="00F2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EDB38"/>
  <w15:chartTrackingRefBased/>
  <w15:docId w15:val="{A14AE6BC-B3CD-4A8A-82EC-1A73E299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m\Desktop\vlx&#3626;&#3611;.dotm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vlxสป.dotm</Template>
  <TotalTime>1</TotalTime>
  <Pages>3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</dc:creator>
  <cp:keywords/>
  <dc:description/>
  <cp:lastModifiedBy>MSU-COM</cp:lastModifiedBy>
  <cp:revision>2</cp:revision>
  <dcterms:created xsi:type="dcterms:W3CDTF">2023-04-28T04:27:00Z</dcterms:created>
  <dcterms:modified xsi:type="dcterms:W3CDTF">2023-04-28T04:27:00Z</dcterms:modified>
</cp:coreProperties>
</file>